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553" w:type="dxa"/>
        <w:jc w:val="center"/>
        <w:tblLayout w:type="fixed"/>
        <w:tblLook w:val="04A0"/>
      </w:tblPr>
      <w:tblGrid>
        <w:gridCol w:w="4820"/>
        <w:gridCol w:w="5812"/>
        <w:gridCol w:w="4921"/>
      </w:tblGrid>
      <w:tr w:rsidR="00307EC9" w:rsidTr="0063679B">
        <w:trPr>
          <w:jc w:val="center"/>
        </w:trPr>
        <w:tc>
          <w:tcPr>
            <w:tcW w:w="4820" w:type="dxa"/>
            <w:tcMar>
              <w:right w:w="720" w:type="dxa"/>
            </w:tcMar>
          </w:tcPr>
          <w:p w:rsidR="00307EC9" w:rsidRDefault="000C7B94" w:rsidP="0063679B">
            <w:pPr>
              <w:ind w:left="-142"/>
            </w:pPr>
            <w:r w:rsidRPr="000C7B94">
              <w:rPr>
                <w:noProof/>
                <w:lang w:eastAsia="ru-RU"/>
              </w:rPr>
              <w:drawing>
                <wp:inline distT="0" distB="0" distL="0" distR="0">
                  <wp:extent cx="2811145" cy="1649354"/>
                  <wp:effectExtent l="0" t="0" r="8255" b="8255"/>
                  <wp:docPr id="9" name="Рисунок 9" descr="C:\Users\Игорь\Desktop\клуб\H2nWT4oDu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горь\Desktop\клуб\H2nWT4oDu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81" cy="16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6D7DB7">
            <w:pPr>
              <w:pStyle w:val="a7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954B99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Развлекательно – игровая программа «Будьте здоровы» </w:t>
            </w:r>
          </w:p>
          <w:p w:rsidR="006D7DB7" w:rsidRPr="00773ABB" w:rsidRDefault="006D7DB7" w:rsidP="006D7DB7">
            <w:pPr>
              <w:pStyle w:val="a0"/>
              <w:numPr>
                <w:ilvl w:val="0"/>
                <w:numId w:val="0"/>
              </w:numPr>
              <w:ind w:left="288"/>
              <w:rPr>
                <w:b/>
                <w:color w:val="0070C0"/>
              </w:rPr>
            </w:pPr>
            <w:r w:rsidRPr="00773ABB">
              <w:rPr>
                <w:b/>
                <w:color w:val="0070C0"/>
                <w:sz w:val="24"/>
              </w:rPr>
              <w:t xml:space="preserve">Мероприятия реализуются с использованием оборудования, приобретенного на средства Фонда поддержки детей, находящихся в трудной жизненной ситуации, а также при тесном сотрудничестве с </w:t>
            </w:r>
            <w:r w:rsidR="0063679B" w:rsidRPr="00773ABB">
              <w:rPr>
                <w:b/>
                <w:color w:val="0070C0"/>
                <w:sz w:val="24"/>
              </w:rPr>
              <w:t xml:space="preserve">общественными организациями, </w:t>
            </w:r>
            <w:r w:rsidRPr="00773ABB">
              <w:rPr>
                <w:b/>
                <w:color w:val="0070C0"/>
                <w:sz w:val="24"/>
              </w:rPr>
              <w:t xml:space="preserve"> волонтёрами, организациями культуры, образования и спорта города Грязовца</w:t>
            </w:r>
          </w:p>
          <w:p w:rsidR="00307EC9" w:rsidRDefault="006D7DB7" w:rsidP="0063679B">
            <w:pPr>
              <w:pStyle w:val="a0"/>
              <w:numPr>
                <w:ilvl w:val="0"/>
                <w:numId w:val="0"/>
              </w:numPr>
              <w:ind w:left="288"/>
              <w:jc w:val="center"/>
            </w:pPr>
            <w:r w:rsidRPr="006D7DB7">
              <w:rPr>
                <w:noProof/>
                <w:lang w:eastAsia="ru-RU"/>
              </w:rPr>
              <w:drawing>
                <wp:inline distT="0" distB="0" distL="0" distR="0">
                  <wp:extent cx="2635444" cy="1970405"/>
                  <wp:effectExtent l="0" t="0" r="0" b="0"/>
                  <wp:docPr id="11" name="Рисунок 11" descr="C:\Users\Игорь\Desktop\клуб\epuMHbnZ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горь\Desktop\клуб\epuMHbnZ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13" cy="200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D7DB7" w:rsidRDefault="006D7DB7" w:rsidP="006D7DB7">
            <w:pPr>
              <w:pStyle w:val="a0"/>
              <w:numPr>
                <w:ilvl w:val="0"/>
                <w:numId w:val="0"/>
              </w:numPr>
              <w:ind w:left="288"/>
            </w:pPr>
          </w:p>
        </w:tc>
        <w:tc>
          <w:tcPr>
            <w:tcW w:w="5812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4372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63679B" w:rsidRDefault="00530853" w:rsidP="00365EBB">
                  <w:pPr>
                    <w:pStyle w:val="21"/>
                    <w:rPr>
                      <w:sz w:val="28"/>
                    </w:rPr>
                  </w:pPr>
                  <w:sdt>
                    <w:sdtPr>
                      <w:rPr>
                        <w:sz w:val="28"/>
                      </w:rPr>
                      <w:alias w:val="Введите заголовок 2:"/>
                      <w:tag w:val="Введите заголовок 2:"/>
                      <w:id w:val="-1107344366"/>
                      <w:placeholder>
                        <w:docPart w:val="2F88AAE939FC4DF1965EB7B23C0E8BDA"/>
                      </w:placeholder>
                      <w:temporary/>
                      <w:showingPlcHdr/>
                    </w:sdtPr>
                    <w:sdtContent>
                      <w:r w:rsidR="00307EC9" w:rsidRPr="0063679B">
                        <w:rPr>
                          <w:sz w:val="32"/>
                          <w:lang w:bidi="ru-RU"/>
                        </w:rPr>
                        <w:t>О нас</w:t>
                      </w:r>
                    </w:sdtContent>
                  </w:sdt>
                </w:p>
                <w:p w:rsidR="000C7B94" w:rsidRPr="0063679B" w:rsidRDefault="000C7B94" w:rsidP="00365EBB">
                  <w:pPr>
                    <w:pStyle w:val="21"/>
                    <w:rPr>
                      <w:rFonts w:asciiTheme="minorHAnsi" w:eastAsiaTheme="minorHAnsi" w:hAnsiTheme="minorHAnsi" w:cstheme="minorBidi"/>
                      <w:bCs w:val="0"/>
                      <w:color w:val="027E6F" w:themeColor="accent1" w:themeShade="BF"/>
                      <w:sz w:val="28"/>
                    </w:rPr>
                  </w:pPr>
                  <w:r w:rsidRPr="0063679B">
                    <w:rPr>
                      <w:rFonts w:asciiTheme="minorHAnsi" w:eastAsiaTheme="minorHAnsi" w:hAnsiTheme="minorHAnsi" w:cstheme="minorBidi"/>
                      <w:bCs w:val="0"/>
                      <w:color w:val="027E6F" w:themeColor="accent1" w:themeShade="BF"/>
                      <w:sz w:val="28"/>
                    </w:rPr>
                    <w:t>Бюджетное учреждение социального обслуживания Вологодской области</w:t>
                  </w:r>
                </w:p>
                <w:p w:rsidR="000C7B94" w:rsidRPr="0063679B" w:rsidRDefault="000C7B94" w:rsidP="000C7B94">
                  <w:pPr>
                    <w:rPr>
                      <w:color w:val="027E6F" w:themeColor="accent1" w:themeShade="BF"/>
                      <w:sz w:val="24"/>
                    </w:rPr>
                  </w:pPr>
                </w:p>
                <w:p w:rsidR="000C7B94" w:rsidRPr="0063679B" w:rsidRDefault="000C7B94" w:rsidP="000C7B94">
                  <w:pPr>
                    <w:rPr>
                      <w:b/>
                      <w:i/>
                      <w:color w:val="027E6F" w:themeColor="accent1" w:themeShade="BF"/>
                      <w:sz w:val="28"/>
                    </w:rPr>
                  </w:pPr>
                  <w:r w:rsidRPr="0063679B">
                    <w:rPr>
                      <w:b/>
                      <w:i/>
                      <w:color w:val="027E6F" w:themeColor="accent1" w:themeShade="BF"/>
                      <w:sz w:val="28"/>
                    </w:rPr>
                    <w:t>«КОМПЛЕКСНЫЙ ЦЕНТР СОЦИАЛЬНОГО ОБСЛУЖИВАНИЯ НАСЕЛЕНИЯ ГРЯЗОВЕЦКОГО РАЙОНА»</w:t>
                  </w:r>
                </w:p>
                <w:p w:rsidR="00307EC9" w:rsidRPr="0063679B" w:rsidRDefault="00530853" w:rsidP="00365EBB">
                  <w:pPr>
                    <w:pStyle w:val="21"/>
                    <w:rPr>
                      <w:sz w:val="28"/>
                    </w:rPr>
                  </w:pPr>
                  <w:sdt>
                    <w:sdtPr>
                      <w:rPr>
                        <w:sz w:val="28"/>
                      </w:rPr>
                      <w:alias w:val="Введите заголовок 2:"/>
                      <w:tag w:val="Введите заголовок 2:"/>
                      <w:id w:val="-128940018"/>
                      <w:placeholder>
                        <w:docPart w:val="25708D28588A45A5BC4525ECAE2C9DE6"/>
                      </w:placeholder>
                      <w:temporary/>
                      <w:showingPlcHdr/>
                    </w:sdtPr>
                    <w:sdtContent>
                      <w:r w:rsidR="00307EC9" w:rsidRPr="0063679B">
                        <w:rPr>
                          <w:sz w:val="28"/>
                          <w:lang w:bidi="ru-RU"/>
                        </w:rPr>
                        <w:t>Наши контакты</w:t>
                      </w:r>
                    </w:sdtContent>
                  </w:sdt>
                </w:p>
                <w:p w:rsidR="000C7B94" w:rsidRPr="0063679B" w:rsidRDefault="00307EC9" w:rsidP="000C7B94">
                  <w:pPr>
                    <w:rPr>
                      <w:sz w:val="24"/>
                    </w:rPr>
                  </w:pPr>
                  <w:r w:rsidRPr="0063679B">
                    <w:rPr>
                      <w:sz w:val="24"/>
                      <w:lang w:bidi="ru-RU"/>
                    </w:rPr>
                    <w:t xml:space="preserve">Телефон: </w:t>
                  </w:r>
                  <w:r w:rsidR="000C7B94" w:rsidRPr="0063679B">
                    <w:rPr>
                      <w:sz w:val="24"/>
                    </w:rPr>
                    <w:t>88172230279</w:t>
                  </w:r>
                  <w:r w:rsidRPr="0063679B">
                    <w:rPr>
                      <w:sz w:val="24"/>
                      <w:lang w:bidi="ru-RU"/>
                    </w:rPr>
                    <w:br/>
                    <w:t xml:space="preserve">Электронный адрес: </w:t>
                  </w:r>
                  <w:hyperlink r:id="rId12" w:history="1">
                    <w:r w:rsidR="000C7B94" w:rsidRPr="0063679B">
                      <w:rPr>
                        <w:rStyle w:val="afff8"/>
                        <w:sz w:val="24"/>
                      </w:rPr>
                      <w:t>kcson.gryazovets@kcson.gov35.ru</w:t>
                    </w:r>
                  </w:hyperlink>
                </w:p>
                <w:p w:rsidR="000C7B94" w:rsidRPr="0063679B" w:rsidRDefault="00307EC9" w:rsidP="000C7B94">
                  <w:pPr>
                    <w:rPr>
                      <w:sz w:val="24"/>
                      <w:lang w:bidi="ru-RU"/>
                    </w:rPr>
                  </w:pPr>
                  <w:r w:rsidRPr="0063679B">
                    <w:rPr>
                      <w:sz w:val="24"/>
                      <w:lang w:bidi="ru-RU"/>
                    </w:rPr>
                    <w:t xml:space="preserve">Веб-сайт: </w:t>
                  </w:r>
                </w:p>
                <w:p w:rsidR="00307EC9" w:rsidRPr="0063679B" w:rsidRDefault="00530853" w:rsidP="000C7B94">
                  <w:hyperlink r:id="rId13" w:history="1">
                    <w:r w:rsidR="0063679B" w:rsidRPr="0063679B">
                      <w:rPr>
                        <w:rStyle w:val="afff8"/>
                      </w:rPr>
                      <w:t>https://kcsongr.gov35.ru/about/contacts/</w:t>
                    </w:r>
                  </w:hyperlink>
                </w:p>
                <w:p w:rsidR="0063679B" w:rsidRPr="0063679B" w:rsidRDefault="0063679B" w:rsidP="000C7B94">
                  <w:r w:rsidRPr="0063679B">
                    <w:t xml:space="preserve">открытая группа в социальной сети «ВКонтакте» </w:t>
                  </w:r>
                  <w:hyperlink r:id="rId14" w:history="1">
                    <w:r w:rsidRPr="0063679B">
                      <w:rPr>
                        <w:rStyle w:val="afff8"/>
                      </w:rPr>
                      <w:t>https://vk.com/kcsongr.gov35</w:t>
                    </w:r>
                  </w:hyperlink>
                </w:p>
                <w:p w:rsidR="0063679B" w:rsidRDefault="0063679B" w:rsidP="000C7B94"/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96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354"/>
                    <w:gridCol w:w="2612"/>
                  </w:tblGrid>
                  <w:tr w:rsidR="00307EC9" w:rsidTr="000C7B94">
                    <w:trPr>
                      <w:trHeight w:val="1723"/>
                    </w:trPr>
                    <w:tc>
                      <w:tcPr>
                        <w:tcW w:w="1354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af0"/>
                        </w:pPr>
                      </w:p>
                    </w:tc>
                    <w:tc>
                      <w:tcPr>
                        <w:tcW w:w="2612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Введите название компании:"/>
                          <w:tag w:val="Введите название компании:"/>
                          <w:id w:val="-1839532679"/>
                          <w:placeholder>
                            <w:docPart w:val="2311FA03A88643F290ABEEA23F325AAB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p w:rsidR="00307EC9" w:rsidRDefault="000C7B94" w:rsidP="000C7B94">
                            <w:pPr>
                              <w:pStyle w:val="a9"/>
                            </w:pPr>
                            <w:r>
                              <w:t xml:space="preserve">Клуб </w:t>
                            </w:r>
                            <w:r w:rsidR="00893586">
                              <w:t xml:space="preserve"> «мы вместе»     для семей, воспитывающих детей с инвалидностью</w:t>
                            </w:r>
                          </w:p>
                        </w:sdtContent>
                      </w:sdt>
                      <w:p w:rsidR="00307EC9" w:rsidRDefault="000C7B94" w:rsidP="000C7B94">
                        <w:pPr>
                          <w:pStyle w:val="affffff"/>
                        </w:pPr>
                        <w:r>
                          <w:t>Адрес: г. Грязовец, Беляева, 15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921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4201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937BE4" w:rsidRDefault="00893586">
                  <w:r w:rsidRPr="008935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6970" cy="1151951"/>
                        <wp:effectExtent l="0" t="0" r="5080" b="0"/>
                        <wp:docPr id="1" name="Рисунок 1" descr="C:\Users\Игорь\Desktop\o6bZ5sYaf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горь\Desktop\o6bZ5sYaf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941" cy="1175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436F">
                    <w:rPr>
                      <w:noProof/>
                      <w:lang w:eastAsia="ru-RU"/>
                    </w:rPr>
                    <w:t xml:space="preserve">     </w:t>
                  </w:r>
                  <w:r w:rsidR="006E436F" w:rsidRPr="006E43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7440" cy="1107440"/>
                        <wp:effectExtent l="0" t="0" r="0" b="0"/>
                        <wp:docPr id="3" name="Рисунок 4" descr="C:\Users\Игорь\Desktop\OmDLWSPyKU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Игорь\Desktop\OmDLWSPyKU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54" cy="1111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7EC9" w:rsidRDefault="00893586">
                  <w:r w:rsidRPr="008935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0775" cy="2309903"/>
                        <wp:effectExtent l="0" t="0" r="0" b="0"/>
                        <wp:docPr id="2" name="Рисунок 2" descr="C:\Users\Игорь\Desktop\SfcqfARJMx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Игорь\Desktop\SfcqfARJMx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9128" cy="2346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6E436F">
              <w:trPr>
                <w:trHeight w:hRule="exact" w:val="2523"/>
              </w:trPr>
              <w:sdt>
                <w:sdtPr>
                  <w:rPr>
                    <w:sz w:val="36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7F88E352F7AC4A3C9F8A2347F9D05C3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0C7B94" w:rsidP="006E436F">
                      <w:pPr>
                        <w:pStyle w:val="ac"/>
                        <w:jc w:val="center"/>
                      </w:pPr>
                      <w:r>
                        <w:rPr>
                          <w:sz w:val="36"/>
                        </w:rPr>
                        <w:t>Клуб  «мы вместе»     для семей, воспитывающих детей с инвалидностью</w:t>
                      </w:r>
                    </w:p>
                  </w:tc>
                </w:sdtContent>
              </w:sdt>
            </w:tr>
            <w:tr w:rsidR="00307EC9" w:rsidTr="006E436F">
              <w:trPr>
                <w:trHeight w:hRule="exact" w:val="95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307EC9" w:rsidP="00893586">
                  <w:pPr>
                    <w:pStyle w:val="ae"/>
                  </w:pPr>
                </w:p>
              </w:tc>
            </w:tr>
          </w:tbl>
          <w:p w:rsidR="00307EC9" w:rsidRDefault="00307EC9"/>
          <w:p w:rsidR="006E436F" w:rsidRDefault="006E436F" w:rsidP="006E436F">
            <w:pPr>
              <w:spacing w:after="0"/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6E436F" w:rsidRPr="006E436F" w:rsidRDefault="006E436F" w:rsidP="006E436F">
            <w:pPr>
              <w:spacing w:after="0"/>
              <w:jc w:val="center"/>
              <w:rPr>
                <w:b/>
                <w:color w:val="7030A0"/>
                <w:sz w:val="28"/>
                <w:szCs w:val="28"/>
              </w:rPr>
            </w:pPr>
            <w:r w:rsidRPr="006E436F">
              <w:rPr>
                <w:b/>
                <w:color w:val="7030A0"/>
                <w:sz w:val="28"/>
                <w:szCs w:val="28"/>
              </w:rPr>
              <w:t>г.Грязовец</w:t>
            </w:r>
          </w:p>
          <w:p w:rsidR="006E436F" w:rsidRDefault="006E436F" w:rsidP="006E436F">
            <w:pPr>
              <w:spacing w:after="0"/>
              <w:jc w:val="center"/>
              <w:rPr>
                <w:b/>
                <w:color w:val="7030A0"/>
                <w:sz w:val="28"/>
                <w:szCs w:val="28"/>
              </w:rPr>
            </w:pPr>
            <w:r w:rsidRPr="006E436F">
              <w:rPr>
                <w:b/>
                <w:color w:val="7030A0"/>
                <w:sz w:val="28"/>
                <w:szCs w:val="28"/>
              </w:rPr>
              <w:t xml:space="preserve">   2022-2023 г.г.</w:t>
            </w:r>
          </w:p>
          <w:p w:rsidR="006E436F" w:rsidRDefault="006E436F" w:rsidP="006E436F">
            <w:pPr>
              <w:spacing w:after="0"/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6E436F" w:rsidRDefault="006E436F" w:rsidP="006E436F">
            <w:pPr>
              <w:spacing w:after="0"/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6E436F" w:rsidRDefault="006E436F" w:rsidP="006E436F">
            <w:pPr>
              <w:spacing w:after="0"/>
              <w:jc w:val="center"/>
            </w:pPr>
          </w:p>
        </w:tc>
      </w:tr>
      <w:tr w:rsidR="00307EC9" w:rsidTr="0063679B">
        <w:trPr>
          <w:jc w:val="center"/>
        </w:trPr>
        <w:tc>
          <w:tcPr>
            <w:tcW w:w="4820" w:type="dxa"/>
            <w:tcMar>
              <w:right w:w="720" w:type="dxa"/>
            </w:tcMar>
          </w:tcPr>
          <w:p w:rsidR="00307EC9" w:rsidRDefault="00937BE4" w:rsidP="00954B99">
            <w:pPr>
              <w:jc w:val="center"/>
            </w:pPr>
            <w:r w:rsidRPr="00937BE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1573" cy="3013149"/>
                  <wp:effectExtent l="0" t="0" r="8890" b="0"/>
                  <wp:docPr id="7" name="Рисунок 7" descr="C:\Users\Игорь\Desktop\клуб\uBZwsg7__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горь\Desktop\клуб\uBZwsg7__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553" r="16062"/>
                          <a:stretch/>
                        </pic:blipFill>
                        <pic:spPr bwMode="auto">
                          <a:xfrm>
                            <a:off x="0" y="0"/>
                            <a:ext cx="3021734" cy="303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0C7B94" w:rsidP="000C7B94">
            <w:pPr>
              <w:pStyle w:val="a7"/>
              <w:jc w:val="center"/>
            </w:pPr>
            <w:r>
              <w:t>К</w:t>
            </w:r>
            <w:r w:rsidR="00954B99">
              <w:t xml:space="preserve">онкурсно – игровая </w:t>
            </w:r>
            <w:r w:rsidRPr="000C7B94">
              <w:t xml:space="preserve"> программ</w:t>
            </w:r>
            <w:r>
              <w:t>а</w:t>
            </w:r>
            <w:r w:rsidRPr="000C7B94">
              <w:t xml:space="preserve"> у новогодней елки</w:t>
            </w:r>
          </w:p>
          <w:p w:rsidR="00307EC9" w:rsidRPr="0063679B" w:rsidRDefault="00893586" w:rsidP="00365EBB">
            <w:pPr>
              <w:pStyle w:val="21"/>
              <w:rPr>
                <w:sz w:val="28"/>
              </w:rPr>
            </w:pPr>
            <w:r w:rsidRPr="0063679B">
              <w:rPr>
                <w:color w:val="0070C0"/>
                <w:sz w:val="32"/>
              </w:rPr>
              <w:t xml:space="preserve">С 2022 года в Комплексном центре социального обслуживания населения реализуется технология </w:t>
            </w:r>
            <w:r w:rsidR="00862A7C" w:rsidRPr="0063679B">
              <w:rPr>
                <w:color w:val="0070C0"/>
                <w:sz w:val="32"/>
              </w:rPr>
              <w:t>«родительские сообщества»</w:t>
            </w:r>
          </w:p>
          <w:p w:rsidR="00862A7C" w:rsidRPr="0063679B" w:rsidRDefault="00862A7C" w:rsidP="00862A7C">
            <w:pPr>
              <w:rPr>
                <w:sz w:val="24"/>
              </w:rPr>
            </w:pPr>
          </w:p>
          <w:p w:rsidR="00307EC9" w:rsidRPr="00937BE4" w:rsidRDefault="00862A7C" w:rsidP="00862A7C">
            <w:pPr>
              <w:rPr>
                <w:rFonts w:ascii="Calibri" w:hAnsi="Calibri"/>
                <w:b/>
              </w:rPr>
            </w:pPr>
            <w:r w:rsidRPr="0063679B">
              <w:rPr>
                <w:rFonts w:ascii="Calibri" w:hAnsi="Calibri"/>
                <w:b/>
                <w:sz w:val="28"/>
              </w:rPr>
              <w:t>Идею создания сообщества поддержали многие родители, чьи дети являются получателями социальных услуг в полустационарной форме. </w:t>
            </w:r>
          </w:p>
        </w:tc>
        <w:tc>
          <w:tcPr>
            <w:tcW w:w="5812" w:type="dxa"/>
            <w:tcMar>
              <w:left w:w="720" w:type="dxa"/>
              <w:right w:w="720" w:type="dxa"/>
            </w:tcMar>
          </w:tcPr>
          <w:p w:rsidR="00307EC9" w:rsidRPr="0063679B" w:rsidRDefault="00862A7C" w:rsidP="0063311A">
            <w:pPr>
              <w:pStyle w:val="21"/>
              <w:spacing w:before="200"/>
              <w:rPr>
                <w:rStyle w:val="22"/>
                <w:rFonts w:ascii="Calibri" w:hAnsi="Calibri"/>
                <w:b/>
                <w:bCs/>
                <w:sz w:val="28"/>
              </w:rPr>
            </w:pPr>
            <w:r w:rsidRPr="0063679B">
              <w:rPr>
                <w:rStyle w:val="22"/>
                <w:rFonts w:ascii="Calibri" w:hAnsi="Calibri"/>
                <w:b/>
                <w:bCs/>
                <w:sz w:val="28"/>
              </w:rPr>
              <w:t>Иногда, чтобы почувствовать свою силу, нужно понять, что ты не одинок. Родители детей с особыми потребностями объединяются, чтобы поддержать друг друга.</w:t>
            </w:r>
          </w:p>
          <w:p w:rsidR="00307EC9" w:rsidRPr="0063679B" w:rsidRDefault="00862A7C" w:rsidP="0041315D">
            <w:pPr>
              <w:pStyle w:val="23"/>
              <w:spacing w:before="240" w:after="240"/>
              <w:rPr>
                <w:rStyle w:val="24"/>
                <w:b/>
                <w:i/>
                <w:iCs/>
                <w:sz w:val="32"/>
              </w:rPr>
            </w:pPr>
            <w:r w:rsidRPr="0063679B">
              <w:rPr>
                <w:b/>
                <w:sz w:val="32"/>
              </w:rPr>
              <w:t>В обществе людей с похожими проблемами легче решить любой вопрос — будь то поиск реабилитационного центра, кружка для развития ребенка или алгоритма в решении правовых вопросов.</w:t>
            </w:r>
          </w:p>
          <w:p w:rsidR="00307EC9" w:rsidRPr="00937BE4" w:rsidRDefault="00862A7C" w:rsidP="00937BE4">
            <w:pPr>
              <w:rPr>
                <w:rFonts w:ascii="Calibri" w:hAnsi="Calibri"/>
                <w:b/>
              </w:rPr>
            </w:pPr>
            <w:r w:rsidRPr="0063679B">
              <w:rPr>
                <w:rFonts w:ascii="Calibri" w:eastAsiaTheme="majorEastAsia" w:hAnsi="Calibri" w:cstheme="majorBidi"/>
                <w:b/>
                <w:bCs/>
                <w:color w:val="352F25" w:themeColor="text2"/>
                <w:sz w:val="28"/>
              </w:rPr>
              <w:t>Наше учреждение активно развивает деятельность по оказанию социальных услуг семьям, воспитывающим детей с инвалидностью и ограниченными возможностями здоровья. </w:t>
            </w:r>
          </w:p>
        </w:tc>
        <w:tc>
          <w:tcPr>
            <w:tcW w:w="4921" w:type="dxa"/>
            <w:tcMar>
              <w:left w:w="720" w:type="dxa"/>
            </w:tcMar>
          </w:tcPr>
          <w:p w:rsidR="00307EC9" w:rsidRDefault="000C7B94">
            <w:r w:rsidRPr="000C7B94">
              <w:rPr>
                <w:noProof/>
                <w:lang w:eastAsia="ru-RU"/>
              </w:rPr>
              <w:drawing>
                <wp:inline distT="0" distB="0" distL="0" distR="0">
                  <wp:extent cx="3132909" cy="1923803"/>
                  <wp:effectExtent l="0" t="0" r="0" b="635"/>
                  <wp:docPr id="8" name="Рисунок 8" descr="C:\Users\Игорь\Desktop\клуб\xmDGDfcpE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горь\Desktop\клуб\xmDGDfcpE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12" cy="19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0C7B94">
            <w:pPr>
              <w:pStyle w:val="a7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Первое заседание </w:t>
            </w:r>
            <w:r w:rsidRPr="000C7B9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Клуба </w:t>
            </w:r>
          </w:p>
          <w:p w:rsidR="006E436F" w:rsidRDefault="00937BE4" w:rsidP="006E436F">
            <w:pPr>
              <w:rPr>
                <w:rFonts w:ascii="Calibri" w:hAnsi="Calibri"/>
                <w:b/>
                <w:color w:val="0070C0"/>
                <w:sz w:val="32"/>
              </w:rPr>
            </w:pPr>
            <w:r w:rsidRPr="0063679B">
              <w:rPr>
                <w:rFonts w:ascii="Calibri" w:hAnsi="Calibri"/>
                <w:b/>
                <w:color w:val="0070C0"/>
                <w:sz w:val="32"/>
              </w:rPr>
              <w:t xml:space="preserve">На базе двух отделений Центра организованы коррекционно-развивающие занятия для особых детей, в том числе и раннего возраста. </w:t>
            </w:r>
          </w:p>
          <w:p w:rsidR="00307EC9" w:rsidRPr="00937BE4" w:rsidRDefault="00937BE4" w:rsidP="006E436F">
            <w:pPr>
              <w:rPr>
                <w:rFonts w:ascii="Calibri" w:hAnsi="Calibri"/>
                <w:b/>
              </w:rPr>
            </w:pPr>
            <w:r w:rsidRPr="0063679B">
              <w:rPr>
                <w:rFonts w:ascii="Calibri" w:hAnsi="Calibri"/>
                <w:b/>
                <w:color w:val="auto"/>
                <w:sz w:val="28"/>
              </w:rPr>
              <w:t>В процессе социального сопровождения семьям оказывается содействие в медицинской, педагогической, правовой помощи, интеграционные консультанты подскажут родителям, как социализировать ребенка.</w:t>
            </w:r>
          </w:p>
        </w:tc>
      </w:tr>
    </w:tbl>
    <w:p w:rsidR="009915C8" w:rsidRDefault="009915C8" w:rsidP="00716AF3">
      <w:pPr>
        <w:pStyle w:val="af0"/>
      </w:pPr>
      <w:bookmarkStart w:id="0" w:name="_GoBack"/>
      <w:bookmarkEnd w:id="0"/>
    </w:p>
    <w:sectPr w:rsidR="009915C8" w:rsidSect="0063679B">
      <w:pgSz w:w="16838" w:h="11906" w:orient="landscape" w:code="9"/>
      <w:pgMar w:top="142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182" w:rsidRDefault="00182182" w:rsidP="00BF6AFD">
      <w:pPr>
        <w:spacing w:after="0" w:line="240" w:lineRule="auto"/>
      </w:pPr>
      <w:r>
        <w:separator/>
      </w:r>
    </w:p>
  </w:endnote>
  <w:endnote w:type="continuationSeparator" w:id="1">
    <w:p w:rsidR="00182182" w:rsidRDefault="00182182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182" w:rsidRDefault="00182182" w:rsidP="00BF6AFD">
      <w:pPr>
        <w:spacing w:after="0" w:line="240" w:lineRule="auto"/>
      </w:pPr>
      <w:r>
        <w:separator/>
      </w:r>
    </w:p>
  </w:footnote>
  <w:footnote w:type="continuationSeparator" w:id="1">
    <w:p w:rsidR="00182182" w:rsidRDefault="00182182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8D5ADA"/>
    <w:rsid w:val="000C7B94"/>
    <w:rsid w:val="0013271B"/>
    <w:rsid w:val="001372C8"/>
    <w:rsid w:val="00182182"/>
    <w:rsid w:val="001947E7"/>
    <w:rsid w:val="001D0847"/>
    <w:rsid w:val="00227118"/>
    <w:rsid w:val="00307EC9"/>
    <w:rsid w:val="00365EBB"/>
    <w:rsid w:val="003B391D"/>
    <w:rsid w:val="0041315D"/>
    <w:rsid w:val="00422379"/>
    <w:rsid w:val="0048634A"/>
    <w:rsid w:val="004963B9"/>
    <w:rsid w:val="005259A3"/>
    <w:rsid w:val="005301EF"/>
    <w:rsid w:val="00530853"/>
    <w:rsid w:val="005473B9"/>
    <w:rsid w:val="0056054A"/>
    <w:rsid w:val="00571D35"/>
    <w:rsid w:val="005E5178"/>
    <w:rsid w:val="0063311A"/>
    <w:rsid w:val="0063679B"/>
    <w:rsid w:val="0068396D"/>
    <w:rsid w:val="006A2E06"/>
    <w:rsid w:val="006D7DB7"/>
    <w:rsid w:val="006E436F"/>
    <w:rsid w:val="007014C5"/>
    <w:rsid w:val="00716AF3"/>
    <w:rsid w:val="00760C35"/>
    <w:rsid w:val="007647EF"/>
    <w:rsid w:val="00773ABB"/>
    <w:rsid w:val="007E3C3A"/>
    <w:rsid w:val="00862A7C"/>
    <w:rsid w:val="00863617"/>
    <w:rsid w:val="00893586"/>
    <w:rsid w:val="0089764D"/>
    <w:rsid w:val="008B000B"/>
    <w:rsid w:val="008B61D4"/>
    <w:rsid w:val="008D5ADA"/>
    <w:rsid w:val="00937BE4"/>
    <w:rsid w:val="00954B99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D43ED"/>
    <w:rsid w:val="00BF6AFD"/>
    <w:rsid w:val="00C476E1"/>
    <w:rsid w:val="00CD1DEA"/>
    <w:rsid w:val="00D27440"/>
    <w:rsid w:val="00D731B1"/>
    <w:rsid w:val="00DB5D32"/>
    <w:rsid w:val="00EB2808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13271B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13271B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13271B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132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1327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13271B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sid w:val="0013271B"/>
    <w:rPr>
      <w:color w:val="808080"/>
    </w:rPr>
  </w:style>
  <w:style w:type="paragraph" w:styleId="a0">
    <w:name w:val="List Bullet"/>
    <w:basedOn w:val="a1"/>
    <w:uiPriority w:val="1"/>
    <w:rsid w:val="0013271B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13271B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13271B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13271B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13271B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13271B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13271B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csongr.gov35.ru/about/contacts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mailto:kcson.gryazovets@kcson.gov35.ru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k.com/kcsongr.gov35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75;&#1086;&#1088;&#1100;\AppData\Roaming\Microsoft\Templates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88AAE939FC4DF1965EB7B23C0E8B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BDEB43-D308-402A-95FD-30563BC7062E}"/>
      </w:docPartPr>
      <w:docPartBody>
        <w:p w:rsidR="000E3626" w:rsidRDefault="00EB084F">
          <w:pPr>
            <w:pStyle w:val="2F88AAE939FC4DF1965EB7B23C0E8BDA"/>
          </w:pPr>
          <w:r>
            <w:rPr>
              <w:lang w:bidi="ru-RU"/>
            </w:rPr>
            <w:t>О нас</w:t>
          </w:r>
        </w:p>
      </w:docPartBody>
    </w:docPart>
    <w:docPart>
      <w:docPartPr>
        <w:name w:val="25708D28588A45A5BC4525ECAE2C9D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19C1D7-6B8B-450E-91E0-53696BE332CE}"/>
      </w:docPartPr>
      <w:docPartBody>
        <w:p w:rsidR="000E3626" w:rsidRDefault="00EB084F">
          <w:pPr>
            <w:pStyle w:val="25708D28588A45A5BC4525ECAE2C9DE6"/>
          </w:pPr>
          <w:r>
            <w:rPr>
              <w:lang w:bidi="ru-RU"/>
            </w:rPr>
            <w:t>Наши контакты</w:t>
          </w:r>
        </w:p>
      </w:docPartBody>
    </w:docPart>
    <w:docPart>
      <w:docPartPr>
        <w:name w:val="2311FA03A88643F290ABEEA23F325A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A1446C-6532-48E6-960F-04B400A63737}"/>
      </w:docPartPr>
      <w:docPartBody>
        <w:p w:rsidR="000E3626" w:rsidRDefault="00EB084F">
          <w:pPr>
            <w:pStyle w:val="2311FA03A88643F290ABEEA23F325AAB"/>
          </w:pPr>
          <w:r>
            <w:rPr>
              <w:lang w:bidi="ru-RU"/>
            </w:rPr>
            <w:t>Название компании</w:t>
          </w:r>
        </w:p>
      </w:docPartBody>
    </w:docPart>
    <w:docPart>
      <w:docPartPr>
        <w:name w:val="7F88E352F7AC4A3C9F8A2347F9D05C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F783F3-E41D-4874-AE34-DBC6AF856770}"/>
      </w:docPartPr>
      <w:docPartBody>
        <w:p w:rsidR="000E3626" w:rsidRDefault="00EB084F">
          <w:pPr>
            <w:pStyle w:val="7F88E352F7AC4A3C9F8A2347F9D05C3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B084F"/>
    <w:rsid w:val="000E3626"/>
    <w:rsid w:val="002546D7"/>
    <w:rsid w:val="00390539"/>
    <w:rsid w:val="00E44CC9"/>
    <w:rsid w:val="00EB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46D7"/>
  </w:style>
  <w:style w:type="paragraph" w:styleId="2">
    <w:name w:val="heading 2"/>
    <w:basedOn w:val="a0"/>
    <w:next w:val="a0"/>
    <w:link w:val="20"/>
    <w:uiPriority w:val="1"/>
    <w:unhideWhenUsed/>
    <w:qFormat/>
    <w:rsid w:val="002546D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14E0326B27546A086F2D99FB365BBF9">
    <w:name w:val="B14E0326B27546A086F2D99FB365BBF9"/>
    <w:rsid w:val="002546D7"/>
  </w:style>
  <w:style w:type="paragraph" w:customStyle="1" w:styleId="497C6B80F32A4E6795267035A10DCAFC">
    <w:name w:val="497C6B80F32A4E6795267035A10DCAFC"/>
    <w:rsid w:val="002546D7"/>
  </w:style>
  <w:style w:type="paragraph" w:customStyle="1" w:styleId="20188E917EA74B9D94F21378188D4744">
    <w:name w:val="20188E917EA74B9D94F21378188D4744"/>
    <w:rsid w:val="002546D7"/>
  </w:style>
  <w:style w:type="paragraph" w:styleId="a">
    <w:name w:val="List Bullet"/>
    <w:basedOn w:val="a0"/>
    <w:uiPriority w:val="1"/>
    <w:rsid w:val="002546D7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62D52FFDE0BC4CF5B748B38A11B03564">
    <w:name w:val="62D52FFDE0BC4CF5B748B38A11B03564"/>
    <w:rsid w:val="002546D7"/>
  </w:style>
  <w:style w:type="character" w:styleId="a4">
    <w:name w:val="Placeholder Text"/>
    <w:basedOn w:val="a1"/>
    <w:uiPriority w:val="99"/>
    <w:semiHidden/>
    <w:rsid w:val="002546D7"/>
    <w:rPr>
      <w:color w:val="808080"/>
    </w:rPr>
  </w:style>
  <w:style w:type="paragraph" w:customStyle="1" w:styleId="0A8822DC54754B7F9A9404A0B1A54823">
    <w:name w:val="0A8822DC54754B7F9A9404A0B1A54823"/>
    <w:rsid w:val="002546D7"/>
  </w:style>
  <w:style w:type="paragraph" w:customStyle="1" w:styleId="2F88AAE939FC4DF1965EB7B23C0E8BDA">
    <w:name w:val="2F88AAE939FC4DF1965EB7B23C0E8BDA"/>
    <w:rsid w:val="002546D7"/>
  </w:style>
  <w:style w:type="paragraph" w:customStyle="1" w:styleId="B347394C236644E4B565427BF581AEBF">
    <w:name w:val="B347394C236644E4B565427BF581AEBF"/>
    <w:rsid w:val="002546D7"/>
  </w:style>
  <w:style w:type="paragraph" w:customStyle="1" w:styleId="25708D28588A45A5BC4525ECAE2C9DE6">
    <w:name w:val="25708D28588A45A5BC4525ECAE2C9DE6"/>
    <w:rsid w:val="002546D7"/>
  </w:style>
  <w:style w:type="paragraph" w:customStyle="1" w:styleId="E6C5E0C5BCA24C519A50F017DEEAD9F2">
    <w:name w:val="E6C5E0C5BCA24C519A50F017DEEAD9F2"/>
    <w:rsid w:val="002546D7"/>
  </w:style>
  <w:style w:type="paragraph" w:customStyle="1" w:styleId="4BFD1CABFEDB482F8A8F89786D30AA39">
    <w:name w:val="4BFD1CABFEDB482F8A8F89786D30AA39"/>
    <w:rsid w:val="002546D7"/>
  </w:style>
  <w:style w:type="paragraph" w:customStyle="1" w:styleId="EC3AD169C8B84B6DB1F8618CF48B9F92">
    <w:name w:val="EC3AD169C8B84B6DB1F8618CF48B9F92"/>
    <w:rsid w:val="002546D7"/>
  </w:style>
  <w:style w:type="paragraph" w:customStyle="1" w:styleId="2311FA03A88643F290ABEEA23F325AAB">
    <w:name w:val="2311FA03A88643F290ABEEA23F325AAB"/>
    <w:rsid w:val="002546D7"/>
  </w:style>
  <w:style w:type="paragraph" w:customStyle="1" w:styleId="5DCFA0CA6BF749CA99A5C0A5E68A1E99">
    <w:name w:val="5DCFA0CA6BF749CA99A5C0A5E68A1E99"/>
    <w:rsid w:val="002546D7"/>
  </w:style>
  <w:style w:type="paragraph" w:customStyle="1" w:styleId="7F88E352F7AC4A3C9F8A2347F9D05C3C">
    <w:name w:val="7F88E352F7AC4A3C9F8A2347F9D05C3C"/>
    <w:rsid w:val="002546D7"/>
  </w:style>
  <w:style w:type="paragraph" w:customStyle="1" w:styleId="A04C3E7E74544742A4B8478337E0EE23">
    <w:name w:val="A04C3E7E74544742A4B8478337E0EE23"/>
    <w:rsid w:val="002546D7"/>
  </w:style>
  <w:style w:type="paragraph" w:customStyle="1" w:styleId="6B692AB7E1584FA8A19B993A5C4BE45C">
    <w:name w:val="6B692AB7E1584FA8A19B993A5C4BE45C"/>
    <w:rsid w:val="002546D7"/>
  </w:style>
  <w:style w:type="paragraph" w:customStyle="1" w:styleId="C0153DA90D6142EE939AB6B0B4A886E3">
    <w:name w:val="C0153DA90D6142EE939AB6B0B4A886E3"/>
    <w:rsid w:val="002546D7"/>
  </w:style>
  <w:style w:type="character" w:customStyle="1" w:styleId="20">
    <w:name w:val="Заголовок 2 Знак"/>
    <w:basedOn w:val="a1"/>
    <w:link w:val="2"/>
    <w:uiPriority w:val="1"/>
    <w:rsid w:val="002546D7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F10D71F793184F7FBE6287104DE800D2">
    <w:name w:val="F10D71F793184F7FBE6287104DE800D2"/>
    <w:rsid w:val="002546D7"/>
  </w:style>
  <w:style w:type="paragraph" w:customStyle="1" w:styleId="8F8F97A6093D4C89831CFB488759BF97">
    <w:name w:val="8F8F97A6093D4C89831CFB488759BF97"/>
    <w:rsid w:val="002546D7"/>
  </w:style>
  <w:style w:type="paragraph" w:customStyle="1" w:styleId="49FDF6031C7F4916A5ACF7627F886C88">
    <w:name w:val="49FDF6031C7F4916A5ACF7627F886C88"/>
    <w:rsid w:val="002546D7"/>
  </w:style>
  <w:style w:type="paragraph" w:customStyle="1" w:styleId="0DE2D5AF626F4EC1A77F19F788CC3D49">
    <w:name w:val="0DE2D5AF626F4EC1A77F19F788CC3D49"/>
    <w:rsid w:val="002546D7"/>
  </w:style>
  <w:style w:type="paragraph" w:customStyle="1" w:styleId="FE44A1DA5DE44CEFAA3AA46A0153F6C0">
    <w:name w:val="FE44A1DA5DE44CEFAA3AA46A0153F6C0"/>
    <w:rsid w:val="002546D7"/>
  </w:style>
  <w:style w:type="paragraph" w:customStyle="1" w:styleId="4D82A28E58B24E929C8C1BF096DF7E5B">
    <w:name w:val="4D82A28E58B24E929C8C1BF096DF7E5B"/>
    <w:rsid w:val="002546D7"/>
  </w:style>
  <w:style w:type="paragraph" w:customStyle="1" w:styleId="DAD9C26495D04FE88AB0AD9C750E7A99">
    <w:name w:val="DAD9C26495D04FE88AB0AD9C750E7A99"/>
    <w:rsid w:val="002546D7"/>
  </w:style>
  <w:style w:type="paragraph" w:customStyle="1" w:styleId="ADC1BA01E16A48FDAED6F560FBBD10DC">
    <w:name w:val="ADC1BA01E16A48FDAED6F560FBBD10DC"/>
    <w:rsid w:val="002546D7"/>
  </w:style>
  <w:style w:type="paragraph" w:customStyle="1" w:styleId="D848DA58129F4C20AA75B4463AF64AEA">
    <w:name w:val="D848DA58129F4C20AA75B4463AF64AEA"/>
    <w:rsid w:val="002546D7"/>
  </w:style>
  <w:style w:type="paragraph" w:customStyle="1" w:styleId="101C00BBF97B4AF79979CED9D5C2AF79">
    <w:name w:val="101C00BBF97B4AF79979CED9D5C2AF79"/>
    <w:rsid w:val="002546D7"/>
  </w:style>
  <w:style w:type="paragraph" w:customStyle="1" w:styleId="07400E703267439A8205A44F55E93E5B">
    <w:name w:val="07400E703267439A8205A44F55E93E5B"/>
    <w:rsid w:val="002546D7"/>
  </w:style>
  <w:style w:type="paragraph" w:customStyle="1" w:styleId="E159CDDF1182423596FFD7BE307242CE">
    <w:name w:val="E159CDDF1182423596FFD7BE307242CE"/>
    <w:rsid w:val="002546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3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Игорь</dc:creator>
  <cp:keywords>Клуб  «мы вместе»     для семей, воспитывающих детей с инвалидностью</cp:keywords>
  <cp:lastModifiedBy> </cp:lastModifiedBy>
  <cp:revision>7</cp:revision>
  <cp:lastPrinted>2023-09-20T13:38:00Z</cp:lastPrinted>
  <dcterms:created xsi:type="dcterms:W3CDTF">2023-09-19T08:12:00Z</dcterms:created>
  <dcterms:modified xsi:type="dcterms:W3CDTF">2023-09-20T13:40:00Z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